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809E4" w14:textId="77777777" w:rsidR="00E84B49" w:rsidRPr="007849B2" w:rsidRDefault="00E84B49" w:rsidP="00E84B49">
      <w:pPr>
        <w:framePr w:w="2722" w:wrap="around" w:vAnchor="page" w:hAnchor="margin" w:xAlign="right" w:y="2269"/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  <w:tab w:val="left" w:pos="10233"/>
          <w:tab w:val="left" w:pos="11083"/>
          <w:tab w:val="left" w:pos="11934"/>
          <w:tab w:val="left" w:pos="12785"/>
          <w:tab w:val="left" w:pos="13636"/>
          <w:tab w:val="left" w:pos="14487"/>
          <w:tab w:val="left" w:pos="15337"/>
        </w:tabs>
        <w:suppressAutoHyphens/>
        <w:rPr>
          <w:rFonts w:ascii="Arial" w:hAnsi="Arial"/>
          <w:b/>
          <w:sz w:val="18"/>
          <w:szCs w:val="18"/>
          <w:lang w:val="en-US"/>
        </w:rPr>
      </w:pPr>
      <w:r w:rsidRPr="007849B2">
        <w:rPr>
          <w:rFonts w:ascii="Arial" w:hAnsi="Arial"/>
          <w:b/>
          <w:sz w:val="18"/>
          <w:szCs w:val="18"/>
          <w:lang w:val="en-US"/>
        </w:rPr>
        <w:t>MacArtney A/S</w:t>
      </w:r>
    </w:p>
    <w:p w14:paraId="47F05954" w14:textId="77777777" w:rsidR="00E84B49" w:rsidRPr="0025625E" w:rsidRDefault="00E84B49" w:rsidP="00E84B49">
      <w:pPr>
        <w:framePr w:w="2722" w:wrap="around" w:vAnchor="page" w:hAnchor="margin" w:xAlign="right" w:y="2269"/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  <w:tab w:val="left" w:pos="10233"/>
          <w:tab w:val="left" w:pos="11083"/>
          <w:tab w:val="left" w:pos="11934"/>
          <w:tab w:val="left" w:pos="12785"/>
          <w:tab w:val="left" w:pos="13636"/>
          <w:tab w:val="left" w:pos="14487"/>
          <w:tab w:val="left" w:pos="15337"/>
        </w:tabs>
        <w:suppressAutoHyphens/>
        <w:rPr>
          <w:rFonts w:ascii="Arial" w:hAnsi="Arial"/>
          <w:sz w:val="18"/>
          <w:szCs w:val="18"/>
          <w:lang w:val="en-US"/>
        </w:rPr>
      </w:pPr>
      <w:r w:rsidRPr="0025625E">
        <w:rPr>
          <w:rFonts w:ascii="Arial" w:hAnsi="Arial"/>
          <w:sz w:val="18"/>
          <w:szCs w:val="18"/>
          <w:lang w:val="en-US"/>
        </w:rPr>
        <w:t xml:space="preserve">Gl. </w:t>
      </w:r>
      <w:proofErr w:type="spellStart"/>
      <w:r w:rsidRPr="0025625E">
        <w:rPr>
          <w:rFonts w:ascii="Arial" w:hAnsi="Arial"/>
          <w:sz w:val="18"/>
          <w:szCs w:val="18"/>
          <w:lang w:val="en-US"/>
        </w:rPr>
        <w:t>Guldagervej</w:t>
      </w:r>
      <w:proofErr w:type="spellEnd"/>
      <w:r w:rsidRPr="0025625E">
        <w:rPr>
          <w:rFonts w:ascii="Arial" w:hAnsi="Arial"/>
          <w:sz w:val="18"/>
          <w:szCs w:val="18"/>
          <w:lang w:val="en-US"/>
        </w:rPr>
        <w:t xml:space="preserve"> 48</w:t>
      </w:r>
    </w:p>
    <w:p w14:paraId="6A9FBBC3" w14:textId="77777777" w:rsidR="00E84B49" w:rsidRPr="007849B2" w:rsidRDefault="00E84B49" w:rsidP="00E84B49">
      <w:pPr>
        <w:framePr w:w="2722" w:wrap="around" w:vAnchor="page" w:hAnchor="margin" w:xAlign="right" w:y="2269"/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  <w:tab w:val="left" w:pos="10233"/>
          <w:tab w:val="left" w:pos="11083"/>
          <w:tab w:val="left" w:pos="11934"/>
          <w:tab w:val="left" w:pos="12785"/>
          <w:tab w:val="left" w:pos="13636"/>
          <w:tab w:val="left" w:pos="14487"/>
          <w:tab w:val="left" w:pos="15337"/>
        </w:tabs>
        <w:suppressAutoHyphens/>
        <w:rPr>
          <w:rFonts w:ascii="Arial" w:hAnsi="Arial"/>
          <w:sz w:val="18"/>
          <w:szCs w:val="18"/>
          <w:lang w:val="da-DK"/>
        </w:rPr>
      </w:pPr>
      <w:r w:rsidRPr="007849B2">
        <w:rPr>
          <w:rFonts w:ascii="Arial" w:hAnsi="Arial"/>
          <w:sz w:val="18"/>
          <w:szCs w:val="18"/>
          <w:lang w:val="da-DK"/>
        </w:rPr>
        <w:t>DK-6710 Esbjerg V</w:t>
      </w:r>
    </w:p>
    <w:p w14:paraId="0CF3164A" w14:textId="77777777" w:rsidR="00E84B49" w:rsidRPr="007849B2" w:rsidRDefault="00E84B49" w:rsidP="00E84B49">
      <w:pPr>
        <w:framePr w:w="2722" w:wrap="around" w:vAnchor="page" w:hAnchor="margin" w:xAlign="right" w:y="2269"/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  <w:tab w:val="left" w:pos="10233"/>
          <w:tab w:val="left" w:pos="11083"/>
          <w:tab w:val="left" w:pos="11934"/>
          <w:tab w:val="left" w:pos="12785"/>
          <w:tab w:val="left" w:pos="13636"/>
          <w:tab w:val="left" w:pos="14487"/>
          <w:tab w:val="left" w:pos="15337"/>
        </w:tabs>
        <w:suppressAutoHyphens/>
        <w:rPr>
          <w:rFonts w:ascii="Arial" w:hAnsi="Arial"/>
          <w:sz w:val="18"/>
          <w:szCs w:val="18"/>
          <w:lang w:val="da-DK"/>
        </w:rPr>
      </w:pPr>
      <w:r w:rsidRPr="007849B2">
        <w:rPr>
          <w:rFonts w:ascii="Arial" w:hAnsi="Arial"/>
          <w:sz w:val="18"/>
          <w:szCs w:val="18"/>
          <w:lang w:val="da-DK"/>
        </w:rPr>
        <w:t>Denmark</w:t>
      </w:r>
    </w:p>
    <w:p w14:paraId="64AABE51" w14:textId="77777777" w:rsidR="00E84B49" w:rsidRPr="0025625E" w:rsidRDefault="00E84B49" w:rsidP="00E84B49">
      <w:pPr>
        <w:framePr w:w="2722" w:wrap="around" w:vAnchor="page" w:hAnchor="margin" w:xAlign="right" w:y="2269"/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  <w:tab w:val="left" w:pos="10233"/>
          <w:tab w:val="left" w:pos="11083"/>
          <w:tab w:val="left" w:pos="11934"/>
          <w:tab w:val="left" w:pos="12785"/>
          <w:tab w:val="left" w:pos="13636"/>
          <w:tab w:val="left" w:pos="14487"/>
          <w:tab w:val="left" w:pos="15337"/>
        </w:tabs>
        <w:suppressAutoHyphens/>
        <w:rPr>
          <w:rFonts w:ascii="Arial" w:hAnsi="Arial"/>
          <w:sz w:val="18"/>
          <w:szCs w:val="18"/>
          <w:lang w:val="da-DK"/>
        </w:rPr>
      </w:pPr>
      <w:r w:rsidRPr="0025625E">
        <w:rPr>
          <w:rFonts w:ascii="Arial" w:hAnsi="Arial"/>
          <w:sz w:val="18"/>
          <w:szCs w:val="18"/>
          <w:lang w:val="da-DK"/>
        </w:rPr>
        <w:t>Tel.: + 45 7613 2000</w:t>
      </w:r>
    </w:p>
    <w:p w14:paraId="0554146D" w14:textId="77777777" w:rsidR="00E84B49" w:rsidRPr="0025625E" w:rsidRDefault="00E84B49" w:rsidP="00E84B49">
      <w:pPr>
        <w:framePr w:w="2722" w:wrap="around" w:vAnchor="page" w:hAnchor="margin" w:xAlign="right" w:y="2269"/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  <w:tab w:val="left" w:pos="10233"/>
          <w:tab w:val="left" w:pos="11083"/>
          <w:tab w:val="left" w:pos="11934"/>
          <w:tab w:val="left" w:pos="12785"/>
          <w:tab w:val="left" w:pos="13636"/>
          <w:tab w:val="left" w:pos="14487"/>
          <w:tab w:val="left" w:pos="15337"/>
        </w:tabs>
        <w:suppressAutoHyphens/>
        <w:rPr>
          <w:rFonts w:ascii="Arial" w:hAnsi="Arial"/>
          <w:sz w:val="18"/>
          <w:szCs w:val="18"/>
          <w:lang w:val="da-DK"/>
        </w:rPr>
      </w:pPr>
      <w:r w:rsidRPr="0025625E">
        <w:rPr>
          <w:rFonts w:ascii="Arial" w:hAnsi="Arial"/>
          <w:sz w:val="18"/>
          <w:szCs w:val="18"/>
          <w:lang w:val="da-DK"/>
        </w:rPr>
        <w:t>www.macartney.com</w:t>
      </w:r>
    </w:p>
    <w:p w14:paraId="05A05BC3" w14:textId="77777777" w:rsidR="00E84B49" w:rsidRPr="0025625E" w:rsidRDefault="00E84B49" w:rsidP="00E84B49">
      <w:pPr>
        <w:framePr w:w="2722" w:wrap="around" w:vAnchor="page" w:hAnchor="margin" w:xAlign="right" w:y="2269"/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  <w:tab w:val="left" w:pos="10233"/>
          <w:tab w:val="left" w:pos="11083"/>
          <w:tab w:val="left" w:pos="11934"/>
          <w:tab w:val="left" w:pos="12785"/>
          <w:tab w:val="left" w:pos="13636"/>
          <w:tab w:val="left" w:pos="14487"/>
          <w:tab w:val="left" w:pos="15337"/>
        </w:tabs>
        <w:suppressAutoHyphens/>
        <w:rPr>
          <w:rFonts w:ascii="Arial" w:hAnsi="Arial"/>
          <w:sz w:val="18"/>
          <w:szCs w:val="18"/>
          <w:lang w:val="da-DK"/>
        </w:rPr>
      </w:pPr>
      <w:r w:rsidRPr="0025625E">
        <w:rPr>
          <w:rFonts w:ascii="Arial" w:hAnsi="Arial"/>
          <w:sz w:val="18"/>
          <w:szCs w:val="18"/>
          <w:lang w:val="da-DK"/>
        </w:rPr>
        <w:t>mac-dk@macartney.com</w:t>
      </w:r>
    </w:p>
    <w:p w14:paraId="73ED0A39" w14:textId="77777777" w:rsidR="00E84B49" w:rsidRPr="007849B2" w:rsidRDefault="00E84B49" w:rsidP="00E84B49">
      <w:pPr>
        <w:framePr w:w="2722" w:wrap="around" w:vAnchor="page" w:hAnchor="margin" w:xAlign="right" w:y="2269"/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  <w:tab w:val="left" w:pos="10233"/>
          <w:tab w:val="left" w:pos="11083"/>
          <w:tab w:val="left" w:pos="11934"/>
          <w:tab w:val="left" w:pos="12785"/>
          <w:tab w:val="left" w:pos="13636"/>
          <w:tab w:val="left" w:pos="14487"/>
          <w:tab w:val="left" w:pos="15337"/>
        </w:tabs>
        <w:suppressAutoHyphens/>
        <w:rPr>
          <w:rFonts w:ascii="Arial" w:hAnsi="Arial"/>
          <w:sz w:val="18"/>
          <w:szCs w:val="18"/>
        </w:rPr>
      </w:pPr>
      <w:r w:rsidRPr="007849B2">
        <w:rPr>
          <w:rFonts w:ascii="Arial" w:hAnsi="Arial"/>
          <w:sz w:val="18"/>
          <w:szCs w:val="18"/>
        </w:rPr>
        <w:t>CVR No. 84 16 48 28</w:t>
      </w:r>
    </w:p>
    <w:p w14:paraId="67AE2A5C" w14:textId="77777777" w:rsidR="00183C67" w:rsidRPr="00183C67" w:rsidRDefault="00183C67" w:rsidP="00183C67">
      <w:pPr>
        <w:rPr>
          <w:b/>
        </w:rPr>
      </w:pPr>
      <w:r w:rsidRPr="00183C67">
        <w:rPr>
          <w:b/>
        </w:rPr>
        <w:t>To whom it may concern</w:t>
      </w:r>
    </w:p>
    <w:p w14:paraId="1F9BFCCA" w14:textId="77777777" w:rsidR="00E84B49" w:rsidRPr="00635E5B" w:rsidRDefault="00E84B49" w:rsidP="00E84B49">
      <w:pPr>
        <w:rPr>
          <w:rFonts w:ascii="Arial" w:hAnsi="Arial" w:cs="Arial"/>
        </w:rPr>
      </w:pPr>
    </w:p>
    <w:p w14:paraId="3E3DA467" w14:textId="77777777" w:rsidR="00E84B49" w:rsidRPr="00635E5B" w:rsidRDefault="00E84B49" w:rsidP="00E84B49">
      <w:pPr>
        <w:rPr>
          <w:rFonts w:ascii="Arial" w:hAnsi="Arial" w:cs="Arial"/>
        </w:rPr>
      </w:pPr>
    </w:p>
    <w:p w14:paraId="5DD8E725" w14:textId="77777777" w:rsidR="00E84B49" w:rsidRPr="00635E5B" w:rsidRDefault="00E84B49" w:rsidP="00E84B49">
      <w:pPr>
        <w:rPr>
          <w:rFonts w:ascii="Arial" w:hAnsi="Arial" w:cs="Arial"/>
        </w:rPr>
      </w:pPr>
    </w:p>
    <w:p w14:paraId="65286D93" w14:textId="77777777" w:rsidR="00E84B49" w:rsidRPr="00635E5B" w:rsidRDefault="00E84B49" w:rsidP="00E84B49">
      <w:pPr>
        <w:rPr>
          <w:rFonts w:ascii="Arial" w:hAnsi="Arial" w:cs="Arial"/>
        </w:rPr>
      </w:pPr>
    </w:p>
    <w:p w14:paraId="5B009943" w14:textId="77777777" w:rsidR="00E84B49" w:rsidRPr="00635E5B" w:rsidRDefault="00E84B49" w:rsidP="00E84B49">
      <w:pPr>
        <w:rPr>
          <w:rFonts w:ascii="Arial" w:hAnsi="Arial" w:cs="Arial"/>
        </w:rPr>
      </w:pPr>
    </w:p>
    <w:p w14:paraId="410478A8" w14:textId="77777777" w:rsidR="00E84B49" w:rsidRPr="00635E5B" w:rsidRDefault="00E84B49" w:rsidP="00E84B49">
      <w:pPr>
        <w:rPr>
          <w:rFonts w:ascii="Arial" w:hAnsi="Arial" w:cs="Arial"/>
        </w:rPr>
      </w:pPr>
    </w:p>
    <w:p w14:paraId="63958C49" w14:textId="77777777" w:rsidR="00E84B49" w:rsidRPr="00635E5B" w:rsidRDefault="00E84B49" w:rsidP="00E84B49">
      <w:pPr>
        <w:rPr>
          <w:rFonts w:ascii="Arial" w:hAnsi="Arial" w:cs="Arial"/>
        </w:rPr>
      </w:pPr>
    </w:p>
    <w:p w14:paraId="7B33C2C1" w14:textId="77777777" w:rsidR="00E84B49" w:rsidRPr="00635E5B" w:rsidRDefault="00E84B49" w:rsidP="00E84B49">
      <w:pPr>
        <w:rPr>
          <w:rFonts w:ascii="Arial" w:hAnsi="Arial" w:cs="Arial"/>
        </w:rPr>
      </w:pPr>
    </w:p>
    <w:p w14:paraId="0BC35815" w14:textId="77777777" w:rsidR="00E84B49" w:rsidRPr="00635E5B" w:rsidRDefault="00E84B49" w:rsidP="00E84B49">
      <w:pPr>
        <w:rPr>
          <w:rFonts w:ascii="Arial" w:hAnsi="Arial" w:cs="Arial"/>
        </w:rPr>
      </w:pPr>
    </w:p>
    <w:p w14:paraId="6016DBBE" w14:textId="77777777" w:rsidR="00E84B49" w:rsidRDefault="00E84B49" w:rsidP="00E84B49">
      <w:pPr>
        <w:tabs>
          <w:tab w:val="left" w:pos="567"/>
          <w:tab w:val="left" w:pos="3119"/>
          <w:tab w:val="left" w:pos="6039"/>
        </w:tabs>
        <w:suppressAutoHyphens/>
        <w:rPr>
          <w:rFonts w:ascii="Arial" w:hAnsi="Arial"/>
        </w:rPr>
      </w:pPr>
    </w:p>
    <w:p w14:paraId="67F8F81D" w14:textId="77777777" w:rsidR="00E84B49" w:rsidRPr="00635E5B" w:rsidRDefault="00E84B49" w:rsidP="00E84B49">
      <w:pPr>
        <w:tabs>
          <w:tab w:val="left" w:pos="567"/>
          <w:tab w:val="left" w:pos="3402"/>
          <w:tab w:val="left" w:pos="6521"/>
        </w:tabs>
        <w:suppressAutoHyphens/>
        <w:rPr>
          <w:rFonts w:ascii="Arial" w:hAnsi="Arial"/>
        </w:rPr>
      </w:pPr>
      <w:proofErr w:type="spellStart"/>
      <w:r w:rsidRPr="00635E5B">
        <w:rPr>
          <w:rFonts w:ascii="Arial" w:hAnsi="Arial"/>
        </w:rPr>
        <w:t>Deres</w:t>
      </w:r>
      <w:proofErr w:type="spellEnd"/>
      <w:r w:rsidRPr="00635E5B">
        <w:rPr>
          <w:rFonts w:ascii="Arial" w:hAnsi="Arial"/>
        </w:rPr>
        <w:t xml:space="preserve"> ref./ </w:t>
      </w:r>
      <w:r w:rsidRPr="00635E5B">
        <w:rPr>
          <w:rFonts w:ascii="Arial" w:hAnsi="Arial"/>
          <w:i/>
        </w:rPr>
        <w:t>Your ref.:</w:t>
      </w:r>
      <w:r w:rsidRPr="00635E5B">
        <w:rPr>
          <w:rFonts w:ascii="Arial" w:hAnsi="Arial"/>
        </w:rPr>
        <w:fldChar w:fldCharType="begin"/>
      </w:r>
      <w:r w:rsidRPr="00635E5B">
        <w:rPr>
          <w:rFonts w:ascii="Arial" w:hAnsi="Arial"/>
        </w:rPr>
        <w:instrText xml:space="preserve">  </w:instrText>
      </w:r>
      <w:r w:rsidRPr="00635E5B">
        <w:rPr>
          <w:rFonts w:ascii="Arial" w:hAnsi="Arial"/>
        </w:rPr>
        <w:fldChar w:fldCharType="end"/>
      </w:r>
      <w:r w:rsidRPr="00635E5B">
        <w:rPr>
          <w:rFonts w:ascii="Arial" w:hAnsi="Arial"/>
        </w:rPr>
        <w:tab/>
      </w:r>
      <w:proofErr w:type="spellStart"/>
      <w:r w:rsidRPr="00635E5B">
        <w:rPr>
          <w:rFonts w:ascii="Arial" w:hAnsi="Arial"/>
        </w:rPr>
        <w:t>Vor</w:t>
      </w:r>
      <w:proofErr w:type="spellEnd"/>
      <w:r w:rsidRPr="00635E5B">
        <w:rPr>
          <w:rFonts w:ascii="Arial" w:hAnsi="Arial"/>
        </w:rPr>
        <w:t xml:space="preserve"> ref./ </w:t>
      </w:r>
      <w:r w:rsidRPr="00635E5B">
        <w:rPr>
          <w:rFonts w:ascii="Arial" w:hAnsi="Arial"/>
          <w:i/>
        </w:rPr>
        <w:t>Our ref.:</w:t>
      </w:r>
      <w:r w:rsidRPr="00635E5B">
        <w:rPr>
          <w:rFonts w:ascii="Arial" w:hAnsi="Arial"/>
        </w:rPr>
        <w:t xml:space="preserve"> </w:t>
      </w:r>
      <w:r w:rsidRPr="00635E5B">
        <w:rPr>
          <w:rFonts w:ascii="Arial" w:hAnsi="Arial"/>
        </w:rPr>
        <w:fldChar w:fldCharType="begin"/>
      </w:r>
      <w:r w:rsidRPr="00635E5B">
        <w:rPr>
          <w:rFonts w:ascii="Arial" w:hAnsi="Arial"/>
        </w:rPr>
        <w:instrText xml:space="preserve">  </w:instrText>
      </w:r>
      <w:r w:rsidRPr="00635E5B">
        <w:rPr>
          <w:rFonts w:ascii="Arial" w:hAnsi="Arial"/>
        </w:rPr>
        <w:fldChar w:fldCharType="end"/>
      </w:r>
      <w:r>
        <w:rPr>
          <w:rFonts w:ascii="Arial" w:hAnsi="Arial"/>
        </w:rPr>
        <w:tab/>
      </w:r>
      <w:r w:rsidRPr="00635E5B">
        <w:rPr>
          <w:rFonts w:ascii="Arial" w:hAnsi="Arial"/>
        </w:rPr>
        <w:t xml:space="preserve">Dato / </w:t>
      </w:r>
      <w:r w:rsidRPr="00635E5B">
        <w:rPr>
          <w:rFonts w:ascii="Arial" w:hAnsi="Arial"/>
          <w:i/>
        </w:rPr>
        <w:t>Date</w:t>
      </w:r>
      <w:r w:rsidRPr="00635E5B">
        <w:rPr>
          <w:rFonts w:ascii="Arial" w:hAnsi="Arial"/>
        </w:rPr>
        <w:t xml:space="preserve">: </w:t>
      </w:r>
    </w:p>
    <w:p w14:paraId="5553668C" w14:textId="77777777" w:rsidR="00E84B49" w:rsidRPr="00635E5B" w:rsidRDefault="00E84B49" w:rsidP="00E84B49">
      <w:pPr>
        <w:rPr>
          <w:rFonts w:ascii="Arial" w:hAnsi="Arial" w:cs="Arial"/>
        </w:rPr>
      </w:pPr>
    </w:p>
    <w:p w14:paraId="7B91E5EB" w14:textId="77777777" w:rsidR="00E84B49" w:rsidRPr="00210947" w:rsidRDefault="00E84B49" w:rsidP="00E84B49">
      <w:pPr>
        <w:rPr>
          <w:rFonts w:ascii="Arial" w:hAnsi="Arial" w:cs="Arial"/>
        </w:rPr>
      </w:pPr>
    </w:p>
    <w:p w14:paraId="272E5924" w14:textId="77777777" w:rsidR="00E84B49" w:rsidRDefault="00E84B49" w:rsidP="00E84B49">
      <w:pPr>
        <w:rPr>
          <w:rFonts w:ascii="Arial" w:hAnsi="Arial" w:cs="Arial"/>
          <w:lang w:val="en-US"/>
        </w:rPr>
      </w:pPr>
    </w:p>
    <w:p w14:paraId="381E7BCB" w14:textId="77777777" w:rsidR="00183C67" w:rsidRDefault="00183C67" w:rsidP="00183C67">
      <w:pPr>
        <w:rPr>
          <w:b/>
          <w:u w:val="single"/>
        </w:rPr>
      </w:pPr>
      <w:r w:rsidRPr="00361D2B">
        <w:rPr>
          <w:b/>
          <w:u w:val="single"/>
        </w:rPr>
        <w:t>Letter of guarantee.</w:t>
      </w:r>
    </w:p>
    <w:p w14:paraId="047FD9B1" w14:textId="77777777" w:rsidR="00183C67" w:rsidRDefault="00183C67" w:rsidP="00183C67">
      <w:pPr>
        <w:rPr>
          <w:b/>
          <w:u w:val="single"/>
        </w:rPr>
      </w:pPr>
    </w:p>
    <w:p w14:paraId="37CEFE98" w14:textId="77777777" w:rsidR="00183C67" w:rsidRDefault="00183C67" w:rsidP="00183C67">
      <w:pPr>
        <w:rPr>
          <w:lang w:val="en-US"/>
        </w:rPr>
      </w:pPr>
    </w:p>
    <w:p w14:paraId="1B09D5E7" w14:textId="77777777" w:rsidR="00183C67" w:rsidRPr="00183C67" w:rsidRDefault="00183C67" w:rsidP="00183C67">
      <w:r w:rsidRPr="006625BB">
        <w:rPr>
          <w:lang w:val="en-US"/>
        </w:rPr>
        <w:t xml:space="preserve">We </w:t>
      </w:r>
      <w:r>
        <w:rPr>
          <w:lang w:val="en-US"/>
        </w:rPr>
        <w:t xml:space="preserve">hereby </w:t>
      </w:r>
      <w:r w:rsidRPr="00361D2B">
        <w:t xml:space="preserve">confirm that </w:t>
      </w:r>
      <w:r>
        <w:t xml:space="preserve">the representatives listed below will travel </w:t>
      </w:r>
      <w:r w:rsidRPr="00183C67">
        <w:rPr>
          <w:highlight w:val="yellow"/>
        </w:rPr>
        <w:t>&gt;</w:t>
      </w:r>
      <w:r>
        <w:rPr>
          <w:highlight w:val="yellow"/>
        </w:rPr>
        <w:t xml:space="preserve">TO/FROM AIRPORTNAME </w:t>
      </w:r>
      <w:proofErr w:type="gramStart"/>
      <w:r>
        <w:rPr>
          <w:highlight w:val="yellow"/>
        </w:rPr>
        <w:t>DATE.MONTH.YEAR</w:t>
      </w:r>
      <w:proofErr w:type="gramEnd"/>
      <w:r w:rsidRPr="00183C67">
        <w:rPr>
          <w:highlight w:val="yellow"/>
        </w:rPr>
        <w:t>.&lt;</w:t>
      </w:r>
    </w:p>
    <w:p w14:paraId="635FB9BC" w14:textId="77777777" w:rsidR="00183C67" w:rsidRDefault="00183C67" w:rsidP="00183C67"/>
    <w:p w14:paraId="6A6551B0" w14:textId="77777777" w:rsidR="00183C67" w:rsidRPr="00183C67" w:rsidRDefault="00183C67" w:rsidP="00183C67">
      <w:r>
        <w:t xml:space="preserve">In order to attend, company matter as </w:t>
      </w:r>
      <w:r w:rsidRPr="00183C67">
        <w:rPr>
          <w:highlight w:val="yellow"/>
        </w:rPr>
        <w:t>&gt;</w:t>
      </w:r>
      <w:r>
        <w:rPr>
          <w:highlight w:val="yellow"/>
        </w:rPr>
        <w:t>RANK/TITLE</w:t>
      </w:r>
      <w:r w:rsidRPr="00183C67">
        <w:rPr>
          <w:highlight w:val="yellow"/>
        </w:rPr>
        <w:t>&lt;</w:t>
      </w:r>
      <w:r w:rsidRPr="00183C67">
        <w:t xml:space="preserve"> </w:t>
      </w:r>
      <w:r>
        <w:t xml:space="preserve">on board </w:t>
      </w:r>
      <w:r w:rsidRPr="00183C67">
        <w:rPr>
          <w:highlight w:val="yellow"/>
        </w:rPr>
        <w:t>&gt;</w:t>
      </w:r>
      <w:r>
        <w:rPr>
          <w:highlight w:val="yellow"/>
        </w:rPr>
        <w:t>NAME OF VESSEL/RIG/SITE</w:t>
      </w:r>
      <w:r w:rsidRPr="00183C67">
        <w:rPr>
          <w:highlight w:val="yellow"/>
        </w:rPr>
        <w:t>&lt;</w:t>
      </w:r>
      <w:r w:rsidRPr="00183C67">
        <w:t xml:space="preserve"> </w:t>
      </w:r>
      <w:r>
        <w:t xml:space="preserve">registered in </w:t>
      </w:r>
      <w:r w:rsidRPr="00183C67">
        <w:rPr>
          <w:highlight w:val="yellow"/>
        </w:rPr>
        <w:t>&gt;</w:t>
      </w:r>
      <w:r>
        <w:rPr>
          <w:highlight w:val="yellow"/>
        </w:rPr>
        <w:t>COUNTRY</w:t>
      </w:r>
      <w:r w:rsidRPr="00183C67">
        <w:rPr>
          <w:highlight w:val="yellow"/>
        </w:rPr>
        <w:t>&lt;</w:t>
      </w:r>
    </w:p>
    <w:p w14:paraId="4BFBB876" w14:textId="77777777" w:rsidR="00183C67" w:rsidRDefault="00183C67" w:rsidP="00183C67"/>
    <w:p w14:paraId="12E05372" w14:textId="77777777" w:rsidR="00183C67" w:rsidRDefault="00183C67" w:rsidP="00183C67">
      <w:pPr>
        <w:rPr>
          <w:color w:val="FF0000"/>
        </w:rPr>
      </w:pPr>
      <w:r>
        <w:t>M</w:t>
      </w:r>
      <w:r w:rsidRPr="00361D2B">
        <w:t>r./</w:t>
      </w:r>
      <w:r>
        <w:t>Ms</w:t>
      </w:r>
      <w:r w:rsidRPr="00361D2B">
        <w:rPr>
          <w:color w:val="FF0000"/>
        </w:rPr>
        <w:t xml:space="preserve">. </w:t>
      </w:r>
      <w:r w:rsidRPr="00183C67">
        <w:rPr>
          <w:highlight w:val="yellow"/>
        </w:rPr>
        <w:t>&gt;</w:t>
      </w:r>
      <w:r>
        <w:rPr>
          <w:highlight w:val="yellow"/>
        </w:rPr>
        <w:t>CREW MEMBERS NAME AND NATIONALITY</w:t>
      </w:r>
      <w:r w:rsidRPr="00183C67">
        <w:rPr>
          <w:highlight w:val="yellow"/>
        </w:rPr>
        <w:t>&lt;</w:t>
      </w:r>
    </w:p>
    <w:p w14:paraId="42EE0851" w14:textId="77777777" w:rsidR="00183C67" w:rsidRDefault="00183C67" w:rsidP="00183C67">
      <w:pPr>
        <w:rPr>
          <w:color w:val="FF0000"/>
        </w:rPr>
      </w:pPr>
    </w:p>
    <w:p w14:paraId="40C1E557" w14:textId="77777777" w:rsidR="00183C67" w:rsidRDefault="00183C67" w:rsidP="00183C67">
      <w:r>
        <w:t>Kindly note, that we will undertake all necessary arrangements that the above-mentioned person(s) need.</w:t>
      </w:r>
    </w:p>
    <w:p w14:paraId="6988133E" w14:textId="77777777" w:rsidR="00183C67" w:rsidRDefault="00183C67" w:rsidP="00183C67"/>
    <w:p w14:paraId="24572D28" w14:textId="77777777" w:rsidR="00183C67" w:rsidRDefault="00183C67" w:rsidP="00183C67">
      <w:r>
        <w:t>We further more confirm that our company will undertake all expenses regarding traveling, and/or repatriation of the above representatives.</w:t>
      </w:r>
    </w:p>
    <w:p w14:paraId="3F6C2622" w14:textId="77777777" w:rsidR="00183C67" w:rsidRDefault="00183C67" w:rsidP="00183C67"/>
    <w:p w14:paraId="32FFAE95" w14:textId="77777777" w:rsidR="00183C67" w:rsidRDefault="00183C67" w:rsidP="00183C67">
      <w:r>
        <w:t>We thank you in advance for your cooperation.</w:t>
      </w:r>
    </w:p>
    <w:p w14:paraId="15D967DE" w14:textId="77777777" w:rsidR="00183C67" w:rsidRDefault="00183C67" w:rsidP="00183C67"/>
    <w:p w14:paraId="50726C0A" w14:textId="77777777" w:rsidR="00183C67" w:rsidRDefault="00183C67" w:rsidP="00183C67"/>
    <w:p w14:paraId="50A7A4E8" w14:textId="77777777" w:rsidR="00183C67" w:rsidRDefault="00183C67" w:rsidP="00183C67">
      <w:r>
        <w:t>Yours faithfully,</w:t>
      </w:r>
    </w:p>
    <w:p w14:paraId="4A6E39FD" w14:textId="77777777" w:rsidR="00183C67" w:rsidRDefault="00183C67" w:rsidP="00183C67"/>
    <w:p w14:paraId="01B3735C" w14:textId="77777777" w:rsidR="00183C67" w:rsidRPr="00183C67" w:rsidRDefault="00183C67" w:rsidP="00183C67">
      <w:r w:rsidRPr="00183C67">
        <w:t>MacArtney A/S</w:t>
      </w:r>
    </w:p>
    <w:p w14:paraId="5C5D38BB" w14:textId="77777777" w:rsidR="00183C67" w:rsidRPr="00352428" w:rsidRDefault="00183C67" w:rsidP="00183C67">
      <w:pPr>
        <w:rPr>
          <w:color w:val="FF0000"/>
        </w:rPr>
      </w:pPr>
    </w:p>
    <w:p w14:paraId="7F56537F" w14:textId="77777777" w:rsidR="00183C67" w:rsidRPr="00352428" w:rsidRDefault="00183C67" w:rsidP="00183C67">
      <w:pPr>
        <w:rPr>
          <w:color w:val="FF0000"/>
        </w:rPr>
      </w:pPr>
    </w:p>
    <w:p w14:paraId="2DCE1FC1" w14:textId="77777777" w:rsidR="00183C67" w:rsidRDefault="00183C67" w:rsidP="00183C67">
      <w:pPr>
        <w:rPr>
          <w:color w:val="FF0000"/>
        </w:rPr>
      </w:pPr>
    </w:p>
    <w:p w14:paraId="57A50940" w14:textId="77777777" w:rsidR="00183C67" w:rsidRDefault="00183C67" w:rsidP="00183C67">
      <w:pPr>
        <w:rPr>
          <w:color w:val="FF0000"/>
        </w:rPr>
      </w:pPr>
    </w:p>
    <w:p w14:paraId="7160C9CB" w14:textId="77777777" w:rsidR="00183C67" w:rsidRDefault="00183C67" w:rsidP="00183C67">
      <w:pPr>
        <w:rPr>
          <w:color w:val="FF0000"/>
        </w:rPr>
      </w:pPr>
    </w:p>
    <w:p w14:paraId="292A6004" w14:textId="77777777" w:rsidR="00183C67" w:rsidRPr="00183C67" w:rsidRDefault="00183C67" w:rsidP="00183C67">
      <w:r w:rsidRPr="00183C67">
        <w:t>_________________________________________</w:t>
      </w:r>
    </w:p>
    <w:p w14:paraId="59B24940" w14:textId="77777777" w:rsidR="00183C67" w:rsidRPr="00183C67" w:rsidRDefault="00183C67" w:rsidP="00183C67">
      <w:r w:rsidRPr="00183C67">
        <w:rPr>
          <w:highlight w:val="yellow"/>
        </w:rPr>
        <w:t>&gt;</w:t>
      </w:r>
      <w:r>
        <w:rPr>
          <w:highlight w:val="yellow"/>
        </w:rPr>
        <w:t xml:space="preserve">SIGNATURE </w:t>
      </w:r>
      <w:r w:rsidRPr="00183C67">
        <w:rPr>
          <w:highlight w:val="yellow"/>
        </w:rPr>
        <w:t>NAME&lt;</w:t>
      </w:r>
    </w:p>
    <w:p w14:paraId="27B10740" w14:textId="77777777" w:rsidR="00183C67" w:rsidRPr="00183C67" w:rsidRDefault="00183C67" w:rsidP="00183C67">
      <w:r w:rsidRPr="00183C67">
        <w:rPr>
          <w:highlight w:val="yellow"/>
        </w:rPr>
        <w:t>&gt;</w:t>
      </w:r>
      <w:r>
        <w:rPr>
          <w:highlight w:val="yellow"/>
        </w:rPr>
        <w:t xml:space="preserve">SIGNATURE </w:t>
      </w:r>
      <w:r w:rsidRPr="00183C67">
        <w:rPr>
          <w:highlight w:val="yellow"/>
        </w:rPr>
        <w:t>TITLE&lt;</w:t>
      </w:r>
    </w:p>
    <w:p w14:paraId="4D6FE469" w14:textId="77777777" w:rsidR="00183C67" w:rsidRDefault="00183C67" w:rsidP="00183C67">
      <w:pPr>
        <w:rPr>
          <w:lang w:val="nb-NO"/>
        </w:rPr>
      </w:pPr>
    </w:p>
    <w:p w14:paraId="589A78E5" w14:textId="77777777" w:rsidR="00183C67" w:rsidRDefault="00183C67" w:rsidP="00183C67">
      <w:pPr>
        <w:rPr>
          <w:lang w:val="nb-NO"/>
        </w:rPr>
      </w:pPr>
    </w:p>
    <w:p w14:paraId="391CC07C" w14:textId="77777777" w:rsidR="00183C67" w:rsidRDefault="00183C67" w:rsidP="00183C67">
      <w:pPr>
        <w:rPr>
          <w:lang w:val="nb-NO"/>
        </w:rPr>
      </w:pPr>
    </w:p>
    <w:p w14:paraId="1F111FFA" w14:textId="77777777" w:rsidR="00183C67" w:rsidRDefault="00183C67" w:rsidP="00183C67">
      <w:pPr>
        <w:rPr>
          <w:lang w:val="nb-NO"/>
        </w:rPr>
      </w:pPr>
    </w:p>
    <w:p w14:paraId="6F0485DF" w14:textId="77777777" w:rsidR="00183C67" w:rsidRDefault="00183C67" w:rsidP="00183C67">
      <w:pPr>
        <w:rPr>
          <w:lang w:val="nb-NO"/>
        </w:rPr>
      </w:pPr>
    </w:p>
    <w:p w14:paraId="1B90A3DD" w14:textId="77777777" w:rsidR="00183C67" w:rsidRDefault="00183C67" w:rsidP="00183C67">
      <w:pPr>
        <w:rPr>
          <w:lang w:val="nb-NO"/>
        </w:rPr>
      </w:pPr>
    </w:p>
    <w:p w14:paraId="16EB25D6" w14:textId="77777777" w:rsidR="00183C67" w:rsidRDefault="00183C67" w:rsidP="00183C67">
      <w:pPr>
        <w:rPr>
          <w:lang w:val="nb-NO"/>
        </w:rPr>
      </w:pPr>
    </w:p>
    <w:p w14:paraId="56174055" w14:textId="77777777" w:rsidR="00183C67" w:rsidRDefault="00183C67" w:rsidP="00183C67">
      <w:pPr>
        <w:rPr>
          <w:lang w:val="nb-NO"/>
        </w:rPr>
      </w:pPr>
    </w:p>
    <w:p w14:paraId="550BE28E" w14:textId="77777777" w:rsidR="00183C67" w:rsidRDefault="00183C67" w:rsidP="00183C67">
      <w:pPr>
        <w:rPr>
          <w:lang w:val="nb-NO"/>
        </w:rPr>
      </w:pPr>
    </w:p>
    <w:p w14:paraId="43FF4E15" w14:textId="77777777" w:rsidR="00183C67" w:rsidRDefault="00183C67" w:rsidP="00183C67">
      <w:pPr>
        <w:rPr>
          <w:lang w:val="nb-NO"/>
        </w:rPr>
      </w:pPr>
    </w:p>
    <w:p w14:paraId="34635612" w14:textId="77777777" w:rsidR="00183C67" w:rsidRDefault="00183C67" w:rsidP="00183C67">
      <w:pPr>
        <w:rPr>
          <w:lang w:val="nb-NO"/>
        </w:rPr>
      </w:pPr>
    </w:p>
    <w:p w14:paraId="61E9AD3B" w14:textId="77777777" w:rsidR="00183C67" w:rsidRPr="00183C67" w:rsidRDefault="00183C67" w:rsidP="00183C67">
      <w:pPr>
        <w:rPr>
          <w:b/>
          <w:lang w:val="nb-NO"/>
        </w:rPr>
      </w:pPr>
      <w:r w:rsidRPr="00183C67">
        <w:rPr>
          <w:b/>
          <w:lang w:val="nb-NO"/>
        </w:rPr>
        <w:t xml:space="preserve">Travel agency </w:t>
      </w:r>
    </w:p>
    <w:p w14:paraId="5CA78F37" w14:textId="77777777" w:rsidR="00183C67" w:rsidRDefault="00183C67" w:rsidP="00183C67">
      <w:pPr>
        <w:rPr>
          <w:lang w:val="nb-NO"/>
        </w:rPr>
      </w:pPr>
      <w:r>
        <w:rPr>
          <w:lang w:val="nb-NO"/>
        </w:rPr>
        <w:t>Top Rejser A/S</w:t>
      </w:r>
    </w:p>
    <w:p w14:paraId="232E2891" w14:textId="77777777" w:rsidR="00D06B58" w:rsidRDefault="00183C67" w:rsidP="00E84B49">
      <w:pPr>
        <w:rPr>
          <w:lang w:val="nb-NO"/>
        </w:rPr>
      </w:pPr>
      <w:r>
        <w:rPr>
          <w:lang w:val="nb-NO"/>
        </w:rPr>
        <w:t>Hotline: +45</w:t>
      </w:r>
      <w:r w:rsidR="00AF1844">
        <w:rPr>
          <w:lang w:val="nb-NO"/>
        </w:rPr>
        <w:t xml:space="preserve"> </w:t>
      </w:r>
      <w:r>
        <w:rPr>
          <w:lang w:val="nb-NO"/>
        </w:rPr>
        <w:t>70</w:t>
      </w:r>
      <w:r w:rsidR="00AF1844">
        <w:rPr>
          <w:lang w:val="nb-NO"/>
        </w:rPr>
        <w:t xml:space="preserve">22 6275 </w:t>
      </w:r>
    </w:p>
    <w:p w14:paraId="3CD7189E" w14:textId="77777777" w:rsidR="00AF1844" w:rsidRPr="00E84B49" w:rsidRDefault="00AF1844" w:rsidP="00E84B49">
      <w:r>
        <w:rPr>
          <w:lang w:val="nb-NO"/>
        </w:rPr>
        <w:t>Mail: rejser@top-rejser.dk</w:t>
      </w:r>
    </w:p>
    <w:sectPr w:rsidR="00AF1844" w:rsidRPr="00E84B49" w:rsidSect="00A674EE">
      <w:headerReference w:type="default" r:id="rId8"/>
      <w:footerReference w:type="default" r:id="rId9"/>
      <w:pgSz w:w="11906" w:h="16838" w:code="9"/>
      <w:pgMar w:top="1985" w:right="1134" w:bottom="709" w:left="141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4CF5A1" w14:textId="77777777" w:rsidR="001731E4" w:rsidRDefault="001731E4">
      <w:r>
        <w:separator/>
      </w:r>
    </w:p>
  </w:endnote>
  <w:endnote w:type="continuationSeparator" w:id="0">
    <w:p w14:paraId="2E87BE81" w14:textId="77777777" w:rsidR="001731E4" w:rsidRDefault="00173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DF9EE" w14:textId="77777777" w:rsidR="00F75BCA" w:rsidRPr="00A674EE" w:rsidRDefault="00F75BCA" w:rsidP="000F60C1">
    <w:pPr>
      <w:pStyle w:val="Sidefod"/>
      <w:jc w:val="right"/>
      <w:rPr>
        <w:rFonts w:ascii="Arial" w:hAnsi="Arial" w:cs="Arial"/>
        <w:noProof/>
        <w:color w:val="BFBFBF" w:themeColor="background1" w:themeShade="BF"/>
        <w:sz w:val="18"/>
        <w:szCs w:val="18"/>
      </w:rPr>
    </w:pPr>
  </w:p>
  <w:p w14:paraId="535A04B0" w14:textId="77777777" w:rsidR="00F75BCA" w:rsidRPr="00A674EE" w:rsidRDefault="00F75BCA" w:rsidP="000F60C1">
    <w:pPr>
      <w:pStyle w:val="Sidefod"/>
      <w:jc w:val="right"/>
      <w:rPr>
        <w:rFonts w:ascii="Arial" w:hAnsi="Arial" w:cs="Arial"/>
        <w:noProof/>
        <w:color w:val="BFBFBF" w:themeColor="background1" w:themeShade="BF"/>
        <w:sz w:val="18"/>
        <w:szCs w:val="18"/>
      </w:rPr>
    </w:pPr>
    <w:r w:rsidRPr="00A674EE">
      <w:rPr>
        <w:rFonts w:ascii="Arial" w:hAnsi="Arial" w:cs="Arial"/>
        <w:noProof/>
        <w:color w:val="BFBFBF" w:themeColor="background1" w:themeShade="BF"/>
        <w:sz w:val="18"/>
        <w:szCs w:val="18"/>
      </w:rPr>
      <w:t xml:space="preserve">Page </w:t>
    </w:r>
    <w:r w:rsidR="005B390B" w:rsidRPr="00A674EE">
      <w:rPr>
        <w:rFonts w:ascii="Arial" w:hAnsi="Arial" w:cs="Arial"/>
        <w:noProof/>
        <w:color w:val="BFBFBF" w:themeColor="background1" w:themeShade="BF"/>
        <w:sz w:val="18"/>
        <w:szCs w:val="18"/>
      </w:rPr>
      <w:fldChar w:fldCharType="begin"/>
    </w:r>
    <w:r w:rsidRPr="00A674EE">
      <w:rPr>
        <w:rFonts w:ascii="Arial" w:hAnsi="Arial" w:cs="Arial"/>
        <w:noProof/>
        <w:color w:val="BFBFBF" w:themeColor="background1" w:themeShade="BF"/>
        <w:sz w:val="18"/>
        <w:szCs w:val="18"/>
      </w:rPr>
      <w:instrText xml:space="preserve"> PAGE </w:instrText>
    </w:r>
    <w:r w:rsidR="005B390B" w:rsidRPr="00A674EE">
      <w:rPr>
        <w:rFonts w:ascii="Arial" w:hAnsi="Arial" w:cs="Arial"/>
        <w:noProof/>
        <w:color w:val="BFBFBF" w:themeColor="background1" w:themeShade="BF"/>
        <w:sz w:val="18"/>
        <w:szCs w:val="18"/>
      </w:rPr>
      <w:fldChar w:fldCharType="separate"/>
    </w:r>
    <w:r w:rsidR="00AF1844">
      <w:rPr>
        <w:rFonts w:ascii="Arial" w:hAnsi="Arial" w:cs="Arial"/>
        <w:noProof/>
        <w:color w:val="BFBFBF" w:themeColor="background1" w:themeShade="BF"/>
        <w:sz w:val="18"/>
        <w:szCs w:val="18"/>
      </w:rPr>
      <w:t>1</w:t>
    </w:r>
    <w:r w:rsidR="005B390B" w:rsidRPr="00A674EE">
      <w:rPr>
        <w:rFonts w:ascii="Arial" w:hAnsi="Arial" w:cs="Arial"/>
        <w:noProof/>
        <w:color w:val="BFBFBF" w:themeColor="background1" w:themeShade="BF"/>
        <w:sz w:val="18"/>
        <w:szCs w:val="18"/>
      </w:rPr>
      <w:fldChar w:fldCharType="end"/>
    </w:r>
    <w:r w:rsidRPr="00A674EE">
      <w:rPr>
        <w:rFonts w:ascii="Arial" w:hAnsi="Arial" w:cs="Arial"/>
        <w:noProof/>
        <w:color w:val="BFBFBF" w:themeColor="background1" w:themeShade="BF"/>
        <w:sz w:val="18"/>
        <w:szCs w:val="18"/>
      </w:rPr>
      <w:t xml:space="preserve"> of </w:t>
    </w:r>
    <w:r w:rsidR="005B390B" w:rsidRPr="00A674EE">
      <w:rPr>
        <w:rFonts w:ascii="Arial" w:hAnsi="Arial" w:cs="Arial"/>
        <w:noProof/>
        <w:color w:val="BFBFBF" w:themeColor="background1" w:themeShade="BF"/>
        <w:sz w:val="18"/>
        <w:szCs w:val="18"/>
      </w:rPr>
      <w:fldChar w:fldCharType="begin"/>
    </w:r>
    <w:r w:rsidRPr="00A674EE">
      <w:rPr>
        <w:rFonts w:ascii="Arial" w:hAnsi="Arial" w:cs="Arial"/>
        <w:noProof/>
        <w:color w:val="BFBFBF" w:themeColor="background1" w:themeShade="BF"/>
        <w:sz w:val="18"/>
        <w:szCs w:val="18"/>
      </w:rPr>
      <w:instrText xml:space="preserve"> NUMPAGES </w:instrText>
    </w:r>
    <w:r w:rsidR="005B390B" w:rsidRPr="00A674EE">
      <w:rPr>
        <w:rFonts w:ascii="Arial" w:hAnsi="Arial" w:cs="Arial"/>
        <w:noProof/>
        <w:color w:val="BFBFBF" w:themeColor="background1" w:themeShade="BF"/>
        <w:sz w:val="18"/>
        <w:szCs w:val="18"/>
      </w:rPr>
      <w:fldChar w:fldCharType="separate"/>
    </w:r>
    <w:r w:rsidR="00AF1844">
      <w:rPr>
        <w:rFonts w:ascii="Arial" w:hAnsi="Arial" w:cs="Arial"/>
        <w:noProof/>
        <w:color w:val="BFBFBF" w:themeColor="background1" w:themeShade="BF"/>
        <w:sz w:val="18"/>
        <w:szCs w:val="18"/>
      </w:rPr>
      <w:t>1</w:t>
    </w:r>
    <w:r w:rsidR="005B390B" w:rsidRPr="00A674EE">
      <w:rPr>
        <w:rFonts w:ascii="Arial" w:hAnsi="Arial" w:cs="Arial"/>
        <w:noProof/>
        <w:color w:val="BFBFBF" w:themeColor="background1" w:themeShade="BF"/>
        <w:sz w:val="18"/>
        <w:szCs w:val="18"/>
      </w:rPr>
      <w:fldChar w:fldCharType="end"/>
    </w:r>
  </w:p>
  <w:p w14:paraId="3F72BCFD" w14:textId="77777777" w:rsidR="00F75BCA" w:rsidRPr="00A674EE" w:rsidRDefault="00F75BCA" w:rsidP="000F60C1">
    <w:pPr>
      <w:pStyle w:val="Sidefod"/>
      <w:rPr>
        <w:rFonts w:ascii="Arial" w:hAnsi="Arial" w:cs="Arial"/>
        <w:noProof/>
        <w:color w:val="BFBFBF" w:themeColor="background1" w:themeShade="BF"/>
        <w:sz w:val="18"/>
        <w:szCs w:val="18"/>
      </w:rPr>
    </w:pPr>
  </w:p>
  <w:p w14:paraId="2FC902B7" w14:textId="77777777" w:rsidR="00F75BCA" w:rsidRPr="00A674EE" w:rsidRDefault="00A674EE">
    <w:pPr>
      <w:pStyle w:val="Sidefod"/>
      <w:rPr>
        <w:color w:val="BFBFBF" w:themeColor="background1" w:themeShade="BF"/>
        <w:sz w:val="18"/>
        <w:szCs w:val="18"/>
      </w:rPr>
    </w:pPr>
    <w:r>
      <w:rPr>
        <w:noProof/>
        <w:color w:val="BFBFBF" w:themeColor="background1" w:themeShade="BF"/>
        <w:sz w:val="18"/>
        <w:szCs w:val="18"/>
        <w:lang w:val="da-DK" w:eastAsia="da-DK"/>
      </w:rPr>
      <w:drawing>
        <wp:anchor distT="0" distB="0" distL="114300" distR="114300" simplePos="0" relativeHeight="251658240" behindDoc="1" locked="0" layoutInCell="1" allowOverlap="1" wp14:anchorId="010F100A" wp14:editId="39E6F71F">
          <wp:simplePos x="0" y="0"/>
          <wp:positionH relativeFrom="page">
            <wp:posOffset>-107950</wp:posOffset>
          </wp:positionH>
          <wp:positionV relativeFrom="page">
            <wp:posOffset>10585450</wp:posOffset>
          </wp:positionV>
          <wp:extent cx="14954250" cy="215900"/>
          <wp:effectExtent l="19050" t="0" r="0" b="0"/>
          <wp:wrapNone/>
          <wp:docPr id="15" name="Picture 15" descr="Bund 3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und 3m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0" cy="215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26B68" w14:textId="77777777" w:rsidR="001731E4" w:rsidRDefault="001731E4">
      <w:r>
        <w:separator/>
      </w:r>
    </w:p>
  </w:footnote>
  <w:footnote w:type="continuationSeparator" w:id="0">
    <w:p w14:paraId="305CFE7B" w14:textId="77777777" w:rsidR="001731E4" w:rsidRDefault="001731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C1868" w14:textId="77777777" w:rsidR="00F75BCA" w:rsidRDefault="005A3195" w:rsidP="00520AD0">
    <w:pPr>
      <w:pStyle w:val="Sidehoved"/>
    </w:pPr>
    <w:r>
      <w:rPr>
        <w:noProof/>
        <w:lang w:val="da-DK" w:eastAsia="da-DK"/>
      </w:rPr>
      <w:drawing>
        <wp:anchor distT="0" distB="0" distL="114300" distR="114300" simplePos="0" relativeHeight="251659264" behindDoc="0" locked="0" layoutInCell="1" allowOverlap="1" wp14:anchorId="16CA0712" wp14:editId="5F7E083E">
          <wp:simplePos x="0" y="0"/>
          <wp:positionH relativeFrom="column">
            <wp:posOffset>-906780</wp:posOffset>
          </wp:positionH>
          <wp:positionV relativeFrom="paragraph">
            <wp:posOffset>0</wp:posOffset>
          </wp:positionV>
          <wp:extent cx="7588250" cy="863600"/>
          <wp:effectExtent l="19050" t="0" r="0" b="0"/>
          <wp:wrapNone/>
          <wp:docPr id="2" name="Picture 1" descr="A4 ståen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 ståend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8250" cy="863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04322A"/>
    <w:multiLevelType w:val="multilevel"/>
    <w:tmpl w:val="8640B7D6"/>
    <w:lvl w:ilvl="0">
      <w:start w:val="1"/>
      <w:numFmt w:val="decimal"/>
      <w:pStyle w:val="Overskrift1"/>
      <w:lvlText w:val="%1"/>
      <w:lvlJc w:val="left"/>
      <w:pPr>
        <w:tabs>
          <w:tab w:val="num" w:pos="1872"/>
        </w:tabs>
        <w:ind w:left="578" w:firstLine="862"/>
      </w:pPr>
      <w:rPr>
        <w:rFonts w:ascii="Arial Black" w:hAnsi="Arial Black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715"/>
        </w:tabs>
        <w:ind w:left="0" w:firstLine="0"/>
      </w:pPr>
      <w:rPr>
        <w:rFonts w:ascii="Arial" w:hAnsi="Arial" w:hint="default"/>
        <w:sz w:val="24"/>
      </w:rPr>
    </w:lvl>
    <w:lvl w:ilvl="2">
      <w:start w:val="1"/>
      <w:numFmt w:val="decimal"/>
      <w:pStyle w:val="Overskrift3"/>
      <w:lvlText w:val="%3.1.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284"/>
        </w:tabs>
        <w:ind w:left="578" w:hanging="578"/>
      </w:pPr>
      <w:rPr>
        <w:rFonts w:ascii="Arial" w:hAnsi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284"/>
        </w:tabs>
        <w:ind w:left="0" w:firstLine="0"/>
      </w:pPr>
      <w:rPr>
        <w:rFonts w:hint="default"/>
        <w:b w:val="0"/>
        <w:sz w:val="20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-3913"/>
        </w:tabs>
        <w:ind w:left="-5207" w:firstLine="862"/>
      </w:pPr>
      <w:rPr>
        <w:rFonts w:hint="default"/>
        <w:b w:val="0"/>
        <w:sz w:val="20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-5070"/>
        </w:tabs>
        <w:ind w:left="-6364" w:firstLine="862"/>
      </w:pPr>
      <w:rPr>
        <w:rFonts w:hint="default"/>
        <w:sz w:val="20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-6227"/>
        </w:tabs>
        <w:ind w:left="-7521" w:firstLine="862"/>
      </w:pPr>
      <w:rPr>
        <w:rFonts w:hint="default"/>
        <w:i w:val="0"/>
        <w:sz w:val="20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-7384"/>
        </w:tabs>
        <w:ind w:left="-8678" w:firstLine="862"/>
      </w:pPr>
      <w:rPr>
        <w:rFonts w:hint="default"/>
        <w:sz w:val="20"/>
      </w:rPr>
    </w:lvl>
  </w:abstractNum>
  <w:abstractNum w:abstractNumId="1" w15:restartNumberingAfterBreak="0">
    <w:nsid w:val="7EF60140"/>
    <w:multiLevelType w:val="hybridMultilevel"/>
    <w:tmpl w:val="6DA4B782"/>
    <w:lvl w:ilvl="0" w:tplc="809A28C8">
      <w:start w:val="1"/>
      <w:numFmt w:val="bullet"/>
      <w:pStyle w:val="bulletprojec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1"/>
  </w:num>
  <w:num w:numId="15">
    <w:abstractNumId w:val="0"/>
  </w:num>
  <w:num w:numId="16">
    <w:abstractNumId w:val="0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C67"/>
    <w:rsid w:val="000204A3"/>
    <w:rsid w:val="00024230"/>
    <w:rsid w:val="00040E19"/>
    <w:rsid w:val="00065707"/>
    <w:rsid w:val="00080E44"/>
    <w:rsid w:val="000962F4"/>
    <w:rsid w:val="000A50DE"/>
    <w:rsid w:val="000D6CF7"/>
    <w:rsid w:val="000F3E38"/>
    <w:rsid w:val="000F60C1"/>
    <w:rsid w:val="00122C76"/>
    <w:rsid w:val="00153B9C"/>
    <w:rsid w:val="00173124"/>
    <w:rsid w:val="001731E4"/>
    <w:rsid w:val="001756F6"/>
    <w:rsid w:val="00181CBA"/>
    <w:rsid w:val="00183C67"/>
    <w:rsid w:val="001B3F9E"/>
    <w:rsid w:val="001C12BC"/>
    <w:rsid w:val="001E0DDF"/>
    <w:rsid w:val="001E6EFE"/>
    <w:rsid w:val="00202238"/>
    <w:rsid w:val="00202B25"/>
    <w:rsid w:val="002160F1"/>
    <w:rsid w:val="00232E62"/>
    <w:rsid w:val="002331F8"/>
    <w:rsid w:val="0024175A"/>
    <w:rsid w:val="0025625E"/>
    <w:rsid w:val="0026150B"/>
    <w:rsid w:val="0026225F"/>
    <w:rsid w:val="002841C5"/>
    <w:rsid w:val="002859FE"/>
    <w:rsid w:val="002A6534"/>
    <w:rsid w:val="002C46F1"/>
    <w:rsid w:val="002D746D"/>
    <w:rsid w:val="002D7692"/>
    <w:rsid w:val="002F356B"/>
    <w:rsid w:val="00300804"/>
    <w:rsid w:val="00334746"/>
    <w:rsid w:val="00335C20"/>
    <w:rsid w:val="00341E8E"/>
    <w:rsid w:val="003916FB"/>
    <w:rsid w:val="003B4719"/>
    <w:rsid w:val="003B4CB0"/>
    <w:rsid w:val="003C4255"/>
    <w:rsid w:val="003F63CF"/>
    <w:rsid w:val="0040199C"/>
    <w:rsid w:val="004109E4"/>
    <w:rsid w:val="004348DB"/>
    <w:rsid w:val="00437E4B"/>
    <w:rsid w:val="004614F3"/>
    <w:rsid w:val="00465E2A"/>
    <w:rsid w:val="00496B92"/>
    <w:rsid w:val="004B0FAF"/>
    <w:rsid w:val="004D3AA1"/>
    <w:rsid w:val="004D5416"/>
    <w:rsid w:val="004E0293"/>
    <w:rsid w:val="004F32DF"/>
    <w:rsid w:val="0050645A"/>
    <w:rsid w:val="005108AE"/>
    <w:rsid w:val="00520AD0"/>
    <w:rsid w:val="00522B3F"/>
    <w:rsid w:val="00543D16"/>
    <w:rsid w:val="00575077"/>
    <w:rsid w:val="00576F2B"/>
    <w:rsid w:val="005A3195"/>
    <w:rsid w:val="005B390B"/>
    <w:rsid w:val="005C4DDB"/>
    <w:rsid w:val="005F418A"/>
    <w:rsid w:val="006011D2"/>
    <w:rsid w:val="00601238"/>
    <w:rsid w:val="006A76AE"/>
    <w:rsid w:val="006D0B67"/>
    <w:rsid w:val="006E49FB"/>
    <w:rsid w:val="006E6A0D"/>
    <w:rsid w:val="006E7964"/>
    <w:rsid w:val="006E79FF"/>
    <w:rsid w:val="006F0742"/>
    <w:rsid w:val="007069CC"/>
    <w:rsid w:val="007108DE"/>
    <w:rsid w:val="00734200"/>
    <w:rsid w:val="0074153F"/>
    <w:rsid w:val="007522E1"/>
    <w:rsid w:val="00752BB1"/>
    <w:rsid w:val="00785D29"/>
    <w:rsid w:val="007F02DE"/>
    <w:rsid w:val="008008C6"/>
    <w:rsid w:val="008265CA"/>
    <w:rsid w:val="008753F9"/>
    <w:rsid w:val="00886203"/>
    <w:rsid w:val="00886CA4"/>
    <w:rsid w:val="008B2E94"/>
    <w:rsid w:val="008C38C8"/>
    <w:rsid w:val="008E0F06"/>
    <w:rsid w:val="008E6BF5"/>
    <w:rsid w:val="008F14B5"/>
    <w:rsid w:val="0090126E"/>
    <w:rsid w:val="009041CC"/>
    <w:rsid w:val="00910E81"/>
    <w:rsid w:val="00926671"/>
    <w:rsid w:val="00943C71"/>
    <w:rsid w:val="00970DD3"/>
    <w:rsid w:val="009C67D5"/>
    <w:rsid w:val="009E203C"/>
    <w:rsid w:val="009E3040"/>
    <w:rsid w:val="009F7B26"/>
    <w:rsid w:val="00A37F26"/>
    <w:rsid w:val="00A409AC"/>
    <w:rsid w:val="00A57545"/>
    <w:rsid w:val="00A674EE"/>
    <w:rsid w:val="00A80ECB"/>
    <w:rsid w:val="00A82385"/>
    <w:rsid w:val="00A91FCF"/>
    <w:rsid w:val="00AA062C"/>
    <w:rsid w:val="00AA3BCD"/>
    <w:rsid w:val="00AD3EBE"/>
    <w:rsid w:val="00AE1E0B"/>
    <w:rsid w:val="00AE3FDC"/>
    <w:rsid w:val="00AF1844"/>
    <w:rsid w:val="00B54255"/>
    <w:rsid w:val="00B62420"/>
    <w:rsid w:val="00B92951"/>
    <w:rsid w:val="00BA7DA1"/>
    <w:rsid w:val="00BD598A"/>
    <w:rsid w:val="00BF1C98"/>
    <w:rsid w:val="00BF2194"/>
    <w:rsid w:val="00BF614B"/>
    <w:rsid w:val="00C01CF2"/>
    <w:rsid w:val="00C11B68"/>
    <w:rsid w:val="00C24591"/>
    <w:rsid w:val="00C262EB"/>
    <w:rsid w:val="00C36A23"/>
    <w:rsid w:val="00C74C1A"/>
    <w:rsid w:val="00C75AF8"/>
    <w:rsid w:val="00C95C60"/>
    <w:rsid w:val="00C95E47"/>
    <w:rsid w:val="00CC4321"/>
    <w:rsid w:val="00CC6CF0"/>
    <w:rsid w:val="00CE11A0"/>
    <w:rsid w:val="00CF44B9"/>
    <w:rsid w:val="00D06B58"/>
    <w:rsid w:val="00D1157B"/>
    <w:rsid w:val="00D1253E"/>
    <w:rsid w:val="00D17B63"/>
    <w:rsid w:val="00D50809"/>
    <w:rsid w:val="00D81243"/>
    <w:rsid w:val="00D95BA8"/>
    <w:rsid w:val="00DB06E4"/>
    <w:rsid w:val="00DD4FD2"/>
    <w:rsid w:val="00DF6E16"/>
    <w:rsid w:val="00E240C5"/>
    <w:rsid w:val="00E364A0"/>
    <w:rsid w:val="00E473D9"/>
    <w:rsid w:val="00E67AEF"/>
    <w:rsid w:val="00E70BE2"/>
    <w:rsid w:val="00E84B49"/>
    <w:rsid w:val="00EA3D05"/>
    <w:rsid w:val="00EB3F2E"/>
    <w:rsid w:val="00EE634F"/>
    <w:rsid w:val="00F016AA"/>
    <w:rsid w:val="00F10415"/>
    <w:rsid w:val="00F2774A"/>
    <w:rsid w:val="00F40649"/>
    <w:rsid w:val="00F60AF5"/>
    <w:rsid w:val="00F75BCA"/>
    <w:rsid w:val="00F801F4"/>
    <w:rsid w:val="00F86CFE"/>
    <w:rsid w:val="00FA5403"/>
    <w:rsid w:val="00FC01FF"/>
    <w:rsid w:val="00FD77DC"/>
    <w:rsid w:val="00FE097E"/>
    <w:rsid w:val="00FE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B6386D1"/>
  <w15:docId w15:val="{64748ABD-C505-4C4E-A8A1-133EB1F73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01238"/>
    <w:rPr>
      <w:lang w:val="en-GB" w:eastAsia="en-US"/>
    </w:rPr>
  </w:style>
  <w:style w:type="paragraph" w:styleId="Overskrift1">
    <w:name w:val="heading 1"/>
    <w:aliases w:val="Sektion forside"/>
    <w:basedOn w:val="Normal"/>
    <w:next w:val="Normal"/>
    <w:link w:val="Overskrift1Tegn"/>
    <w:autoRedefine/>
    <w:rsid w:val="00A57545"/>
    <w:pPr>
      <w:keepNext/>
      <w:widowControl w:val="0"/>
      <w:numPr>
        <w:numId w:val="17"/>
      </w:numPr>
      <w:adjustRightInd w:val="0"/>
      <w:spacing w:before="240" w:after="60" w:line="360" w:lineRule="atLeast"/>
      <w:textAlignment w:val="baseline"/>
      <w:outlineLvl w:val="0"/>
    </w:pPr>
    <w:rPr>
      <w:rFonts w:ascii="Arial" w:hAnsi="Arial" w:cs="Arial"/>
      <w:b/>
      <w:bCs/>
      <w:kern w:val="32"/>
      <w:sz w:val="48"/>
      <w:szCs w:val="32"/>
    </w:rPr>
  </w:style>
  <w:style w:type="paragraph" w:styleId="Overskrift2">
    <w:name w:val="heading 2"/>
    <w:aliases w:val="X.X overskrift"/>
    <w:basedOn w:val="Normal"/>
    <w:next w:val="Normal"/>
    <w:link w:val="Overskrift2Tegn"/>
    <w:qFormat/>
    <w:rsid w:val="00A57545"/>
    <w:pPr>
      <w:keepNext/>
      <w:numPr>
        <w:ilvl w:val="1"/>
        <w:numId w:val="17"/>
      </w:numPr>
      <w:spacing w:before="240" w:after="60"/>
      <w:jc w:val="both"/>
      <w:outlineLvl w:val="1"/>
    </w:pPr>
    <w:rPr>
      <w:rFonts w:ascii="Arial" w:hAnsi="Arial" w:cs="Arial"/>
      <w:b/>
      <w:bCs/>
      <w:iCs/>
      <w:sz w:val="24"/>
      <w:szCs w:val="28"/>
      <w:lang w:eastAsia="zh-TW"/>
    </w:rPr>
  </w:style>
  <w:style w:type="paragraph" w:styleId="Overskrift3">
    <w:name w:val="heading 3"/>
    <w:basedOn w:val="Normal"/>
    <w:next w:val="Normal"/>
    <w:link w:val="Overskrift3Tegn"/>
    <w:autoRedefine/>
    <w:rsid w:val="00A57545"/>
    <w:pPr>
      <w:keepNext/>
      <w:numPr>
        <w:ilvl w:val="2"/>
        <w:numId w:val="17"/>
      </w:numPr>
      <w:spacing w:before="240" w:after="60"/>
      <w:outlineLvl w:val="2"/>
    </w:pPr>
    <w:rPr>
      <w:rFonts w:ascii="Arial" w:hAnsi="Arial" w:cs="Arial"/>
      <w:b/>
      <w:bCs/>
      <w:lang w:eastAsia="zh-TW"/>
    </w:rPr>
  </w:style>
  <w:style w:type="paragraph" w:styleId="Overskrift4">
    <w:name w:val="heading 4"/>
    <w:next w:val="Noparagraphstyle"/>
    <w:link w:val="Overskrift4Tegn"/>
    <w:rsid w:val="00A57545"/>
    <w:pPr>
      <w:keepNext/>
      <w:widowControl w:val="0"/>
      <w:numPr>
        <w:ilvl w:val="3"/>
        <w:numId w:val="17"/>
      </w:numPr>
      <w:adjustRightInd w:val="0"/>
      <w:spacing w:before="240" w:after="60" w:line="360" w:lineRule="atLeast"/>
      <w:jc w:val="both"/>
      <w:textAlignment w:val="baseline"/>
      <w:outlineLvl w:val="3"/>
    </w:pPr>
    <w:rPr>
      <w:rFonts w:ascii="Arial" w:hAnsi="Arial" w:cs="Arial"/>
      <w:b/>
      <w:bCs/>
      <w:szCs w:val="28"/>
      <w:lang w:val="en-GB" w:eastAsia="zh-TW"/>
    </w:rPr>
  </w:style>
  <w:style w:type="paragraph" w:styleId="Overskrift5">
    <w:name w:val="heading 5"/>
    <w:basedOn w:val="Normal"/>
    <w:next w:val="Normal"/>
    <w:link w:val="Overskrift5Tegn"/>
    <w:rsid w:val="00A57545"/>
    <w:pPr>
      <w:keepNext/>
      <w:widowControl w:val="0"/>
      <w:numPr>
        <w:ilvl w:val="4"/>
        <w:numId w:val="17"/>
      </w:numPr>
      <w:adjustRightInd w:val="0"/>
      <w:spacing w:line="360" w:lineRule="atLeast"/>
      <w:ind w:right="666"/>
      <w:jc w:val="center"/>
      <w:textAlignment w:val="baseline"/>
      <w:outlineLvl w:val="4"/>
    </w:pPr>
    <w:rPr>
      <w:rFonts w:ascii="Arial" w:hAnsi="Arial" w:cs="Arial"/>
      <w:b/>
      <w:sz w:val="24"/>
      <w:lang w:eastAsia="da-DK"/>
    </w:rPr>
  </w:style>
  <w:style w:type="paragraph" w:styleId="Overskrift6">
    <w:name w:val="heading 6"/>
    <w:basedOn w:val="Normal"/>
    <w:next w:val="Normal"/>
    <w:link w:val="Overskrift6Tegn"/>
    <w:rsid w:val="00A57545"/>
    <w:pPr>
      <w:keepNext/>
      <w:numPr>
        <w:ilvl w:val="5"/>
        <w:numId w:val="17"/>
      </w:numPr>
      <w:jc w:val="center"/>
      <w:outlineLvl w:val="5"/>
    </w:pPr>
    <w:rPr>
      <w:rFonts w:ascii="Arial" w:hAnsi="Arial" w:cs="Arial"/>
      <w:b/>
      <w:sz w:val="24"/>
      <w:lang w:eastAsia="zh-TW"/>
    </w:rPr>
  </w:style>
  <w:style w:type="paragraph" w:styleId="Overskrift7">
    <w:name w:val="heading 7"/>
    <w:basedOn w:val="Normal"/>
    <w:next w:val="Normal"/>
    <w:link w:val="Overskrift7Tegn"/>
    <w:rsid w:val="00A57545"/>
    <w:pPr>
      <w:numPr>
        <w:ilvl w:val="6"/>
        <w:numId w:val="17"/>
      </w:numPr>
      <w:spacing w:before="240" w:after="60"/>
      <w:outlineLvl w:val="6"/>
    </w:pPr>
    <w:rPr>
      <w:rFonts w:ascii="Arial" w:hAnsi="Arial" w:cs="Arial"/>
      <w:sz w:val="24"/>
      <w:szCs w:val="24"/>
    </w:rPr>
  </w:style>
  <w:style w:type="paragraph" w:styleId="Overskrift8">
    <w:name w:val="heading 8"/>
    <w:basedOn w:val="Normal"/>
    <w:next w:val="Normal"/>
    <w:link w:val="Overskrift8Tegn"/>
    <w:rsid w:val="00A57545"/>
    <w:pPr>
      <w:numPr>
        <w:ilvl w:val="7"/>
        <w:numId w:val="17"/>
      </w:numPr>
      <w:spacing w:before="240" w:after="60"/>
      <w:outlineLvl w:val="7"/>
    </w:pPr>
    <w:rPr>
      <w:rFonts w:ascii="Arial" w:hAnsi="Arial" w:cs="Arial"/>
      <w:i/>
      <w:iCs/>
      <w:sz w:val="24"/>
      <w:szCs w:val="24"/>
    </w:rPr>
  </w:style>
  <w:style w:type="paragraph" w:styleId="Overskrift9">
    <w:name w:val="heading 9"/>
    <w:basedOn w:val="Normal"/>
    <w:next w:val="Normal"/>
    <w:link w:val="Overskrift9Tegn"/>
    <w:rsid w:val="00A57545"/>
    <w:pPr>
      <w:numPr>
        <w:ilvl w:val="8"/>
        <w:numId w:val="1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E67AEF"/>
    <w:pPr>
      <w:tabs>
        <w:tab w:val="center" w:pos="4320"/>
        <w:tab w:val="right" w:pos="8640"/>
      </w:tabs>
    </w:pPr>
  </w:style>
  <w:style w:type="paragraph" w:styleId="Sidefod">
    <w:name w:val="footer"/>
    <w:basedOn w:val="Normal"/>
    <w:rsid w:val="00E67AEF"/>
    <w:pPr>
      <w:tabs>
        <w:tab w:val="center" w:pos="4320"/>
        <w:tab w:val="right" w:pos="8640"/>
      </w:tabs>
    </w:pPr>
  </w:style>
  <w:style w:type="paragraph" w:customStyle="1" w:styleId="Noparagraphstyle">
    <w:name w:val="[No paragraph style]"/>
    <w:link w:val="NoparagraphstyleChar"/>
    <w:rsid w:val="00C95E47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  <w:lang w:val="en-GB" w:eastAsia="en-US"/>
    </w:rPr>
  </w:style>
  <w:style w:type="character" w:customStyle="1" w:styleId="Overskrift1Tegn">
    <w:name w:val="Overskrift 1 Tegn"/>
    <w:aliases w:val="Sektion forside Tegn"/>
    <w:basedOn w:val="Standardskrifttypeiafsnit"/>
    <w:link w:val="Overskrift1"/>
    <w:rsid w:val="008C38C8"/>
    <w:rPr>
      <w:rFonts w:ascii="Arial" w:hAnsi="Arial" w:cs="Arial"/>
      <w:b/>
      <w:bCs/>
      <w:kern w:val="32"/>
      <w:sz w:val="48"/>
      <w:szCs w:val="32"/>
      <w:lang w:val="en-GB" w:eastAsia="en-US"/>
    </w:rPr>
  </w:style>
  <w:style w:type="character" w:customStyle="1" w:styleId="Overskrift2Tegn">
    <w:name w:val="Overskrift 2 Tegn"/>
    <w:aliases w:val="X.X overskrift Tegn"/>
    <w:basedOn w:val="Standardskrifttypeiafsnit"/>
    <w:link w:val="Overskrift2"/>
    <w:rsid w:val="009E3040"/>
    <w:rPr>
      <w:rFonts w:ascii="Arial" w:hAnsi="Arial" w:cs="Arial"/>
      <w:b/>
      <w:bCs/>
      <w:iCs/>
      <w:sz w:val="24"/>
      <w:szCs w:val="28"/>
      <w:lang w:val="en-GB" w:eastAsia="zh-TW"/>
    </w:rPr>
  </w:style>
  <w:style w:type="character" w:customStyle="1" w:styleId="Overskrift3Tegn">
    <w:name w:val="Overskrift 3 Tegn"/>
    <w:basedOn w:val="Standardskrifttypeiafsnit"/>
    <w:link w:val="Overskrift3"/>
    <w:rsid w:val="00601238"/>
    <w:rPr>
      <w:rFonts w:ascii="Arial" w:hAnsi="Arial" w:cs="Arial"/>
      <w:b/>
      <w:bCs/>
      <w:lang w:val="en-GB" w:eastAsia="zh-TW"/>
    </w:rPr>
  </w:style>
  <w:style w:type="character" w:customStyle="1" w:styleId="Overskrift4Tegn">
    <w:name w:val="Overskrift 4 Tegn"/>
    <w:basedOn w:val="Standardskrifttypeiafsnit"/>
    <w:link w:val="Overskrift4"/>
    <w:rsid w:val="009E203C"/>
    <w:rPr>
      <w:rFonts w:ascii="Arial" w:hAnsi="Arial" w:cs="Arial"/>
      <w:b/>
      <w:bCs/>
      <w:szCs w:val="28"/>
      <w:lang w:val="en-GB" w:eastAsia="zh-TW" w:bidi="ar-SA"/>
    </w:rPr>
  </w:style>
  <w:style w:type="character" w:customStyle="1" w:styleId="Overskrift5Tegn">
    <w:name w:val="Overskrift 5 Tegn"/>
    <w:basedOn w:val="Standardskrifttypeiafsnit"/>
    <w:link w:val="Overskrift5"/>
    <w:rsid w:val="00601238"/>
    <w:rPr>
      <w:rFonts w:ascii="Arial" w:hAnsi="Arial" w:cs="Arial"/>
      <w:b/>
      <w:sz w:val="24"/>
      <w:lang w:val="en-GB"/>
    </w:rPr>
  </w:style>
  <w:style w:type="character" w:customStyle="1" w:styleId="Overskrift6Tegn">
    <w:name w:val="Overskrift 6 Tegn"/>
    <w:basedOn w:val="Standardskrifttypeiafsnit"/>
    <w:link w:val="Overskrift6"/>
    <w:rsid w:val="00601238"/>
    <w:rPr>
      <w:rFonts w:ascii="Arial" w:hAnsi="Arial" w:cs="Arial"/>
      <w:b/>
      <w:sz w:val="24"/>
      <w:lang w:val="en-GB" w:eastAsia="zh-TW"/>
    </w:rPr>
  </w:style>
  <w:style w:type="character" w:customStyle="1" w:styleId="Overskrift7Tegn">
    <w:name w:val="Overskrift 7 Tegn"/>
    <w:basedOn w:val="Standardskrifttypeiafsnit"/>
    <w:link w:val="Overskrift7"/>
    <w:rsid w:val="00601238"/>
    <w:rPr>
      <w:rFonts w:ascii="Arial" w:hAnsi="Arial" w:cs="Arial"/>
      <w:sz w:val="24"/>
      <w:szCs w:val="24"/>
      <w:lang w:val="en-GB" w:eastAsia="en-US"/>
    </w:rPr>
  </w:style>
  <w:style w:type="character" w:customStyle="1" w:styleId="Overskrift8Tegn">
    <w:name w:val="Overskrift 8 Tegn"/>
    <w:basedOn w:val="Standardskrifttypeiafsnit"/>
    <w:link w:val="Overskrift8"/>
    <w:rsid w:val="00601238"/>
    <w:rPr>
      <w:rFonts w:ascii="Arial" w:hAnsi="Arial" w:cs="Arial"/>
      <w:i/>
      <w:iCs/>
      <w:sz w:val="24"/>
      <w:szCs w:val="24"/>
      <w:lang w:val="en-GB" w:eastAsia="en-US"/>
    </w:rPr>
  </w:style>
  <w:style w:type="character" w:customStyle="1" w:styleId="Overskrift9Tegn">
    <w:name w:val="Overskrift 9 Tegn"/>
    <w:basedOn w:val="Standardskrifttypeiafsnit"/>
    <w:link w:val="Overskrift9"/>
    <w:rsid w:val="00601238"/>
    <w:rPr>
      <w:rFonts w:ascii="Arial" w:hAnsi="Arial" w:cs="Arial"/>
      <w:sz w:val="22"/>
      <w:szCs w:val="22"/>
      <w:lang w:val="en-GB" w:eastAsia="en-US"/>
    </w:rPr>
  </w:style>
  <w:style w:type="paragraph" w:styleId="Undertitel">
    <w:name w:val="Subtitle"/>
    <w:basedOn w:val="Normal"/>
    <w:next w:val="Normal"/>
    <w:link w:val="UndertitelTegn"/>
    <w:uiPriority w:val="11"/>
    <w:rsid w:val="00601238"/>
    <w:pPr>
      <w:numPr>
        <w:ilvl w:val="1"/>
      </w:numPr>
    </w:pPr>
    <w:rPr>
      <w:rFonts w:ascii="Arial" w:hAnsi="Arial"/>
      <w:i/>
      <w:iCs/>
      <w:color w:val="4F81BD"/>
      <w:spacing w:val="15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601238"/>
    <w:rPr>
      <w:rFonts w:ascii="Arial" w:eastAsia="Times New Roman" w:hAnsi="Arial" w:cs="Times New Roman"/>
      <w:i/>
      <w:iCs/>
      <w:color w:val="4F81BD"/>
      <w:spacing w:val="15"/>
      <w:sz w:val="24"/>
      <w:szCs w:val="24"/>
      <w:lang w:val="en-GB" w:eastAsia="en-US"/>
    </w:rPr>
  </w:style>
  <w:style w:type="paragraph" w:styleId="Ingenafstand">
    <w:name w:val="No Spacing"/>
    <w:link w:val="IngenafstandTegn"/>
    <w:uiPriority w:val="1"/>
    <w:rsid w:val="00601238"/>
    <w:rPr>
      <w:rFonts w:ascii="Calibri" w:hAnsi="Calibri"/>
      <w:sz w:val="22"/>
      <w:szCs w:val="22"/>
      <w:lang w:val="en-US" w:eastAsia="en-US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601238"/>
    <w:rPr>
      <w:rFonts w:ascii="Calibri" w:hAnsi="Calibri"/>
      <w:sz w:val="22"/>
      <w:szCs w:val="22"/>
      <w:lang w:val="en-US" w:eastAsia="en-US" w:bidi="ar-SA"/>
    </w:rPr>
  </w:style>
  <w:style w:type="paragraph" w:styleId="Listeafsnit">
    <w:name w:val="List Paragraph"/>
    <w:basedOn w:val="Normal"/>
    <w:uiPriority w:val="34"/>
    <w:rsid w:val="00601238"/>
    <w:pPr>
      <w:ind w:left="720"/>
      <w:contextualSpacing/>
    </w:pPr>
  </w:style>
  <w:style w:type="paragraph" w:customStyle="1" w:styleId="Sectionoverskrift">
    <w:name w:val="Section overskrift"/>
    <w:basedOn w:val="Overskrift3"/>
    <w:link w:val="SectionoverskriftChar"/>
    <w:rsid w:val="00601238"/>
    <w:pPr>
      <w:numPr>
        <w:ilvl w:val="0"/>
        <w:numId w:val="0"/>
      </w:numPr>
    </w:pPr>
    <w:rPr>
      <w:noProof/>
      <w:lang w:val="da-DK" w:eastAsia="da-DK"/>
    </w:rPr>
  </w:style>
  <w:style w:type="character" w:customStyle="1" w:styleId="SectionoverskriftChar">
    <w:name w:val="Section overskrift Char"/>
    <w:basedOn w:val="Overskrift3Tegn"/>
    <w:link w:val="Sectionoverskrift"/>
    <w:rsid w:val="00601238"/>
    <w:rPr>
      <w:rFonts w:ascii="Arial" w:hAnsi="Arial" w:cs="Arial"/>
      <w:b/>
      <w:bCs/>
      <w:noProof/>
      <w:lang w:val="en-GB" w:eastAsia="zh-TW"/>
    </w:rPr>
  </w:style>
  <w:style w:type="paragraph" w:customStyle="1" w:styleId="Brdtekst-Projekt">
    <w:name w:val="Brødtekst - Projekt"/>
    <w:basedOn w:val="Normal"/>
    <w:qFormat/>
    <w:rsid w:val="009E3040"/>
    <w:rPr>
      <w:rFonts w:ascii="Arial" w:hAnsi="Arial"/>
    </w:rPr>
  </w:style>
  <w:style w:type="paragraph" w:customStyle="1" w:styleId="Sektionoverskrift">
    <w:name w:val="Sektion overskrift"/>
    <w:basedOn w:val="Normal"/>
    <w:link w:val="SektionoverskriftChar"/>
    <w:qFormat/>
    <w:rsid w:val="009E3040"/>
    <w:pPr>
      <w:autoSpaceDE w:val="0"/>
      <w:autoSpaceDN w:val="0"/>
      <w:adjustRightInd w:val="0"/>
      <w:spacing w:line="288" w:lineRule="auto"/>
      <w:textAlignment w:val="center"/>
    </w:pPr>
    <w:rPr>
      <w:rFonts w:ascii="Arial" w:hAnsi="Arial" w:cs="Arial"/>
      <w:b/>
      <w:color w:val="000000"/>
      <w:sz w:val="48"/>
      <w:szCs w:val="24"/>
      <w:lang w:eastAsia="da-DK"/>
    </w:rPr>
  </w:style>
  <w:style w:type="character" w:customStyle="1" w:styleId="SektionoverskriftChar">
    <w:name w:val="Sektion overskrift Char"/>
    <w:basedOn w:val="Standardskrifttypeiafsnit"/>
    <w:link w:val="Sektionoverskrift"/>
    <w:rsid w:val="009E3040"/>
    <w:rPr>
      <w:rFonts w:ascii="Arial" w:hAnsi="Arial" w:cs="Arial"/>
      <w:b/>
      <w:color w:val="000000"/>
      <w:sz w:val="48"/>
      <w:szCs w:val="24"/>
      <w:lang w:val="en-GB"/>
    </w:rPr>
  </w:style>
  <w:style w:type="paragraph" w:customStyle="1" w:styleId="sidehovedfod">
    <w:name w:val="side hoved + fod"/>
    <w:basedOn w:val="Normal"/>
    <w:link w:val="sidehovedfodChar"/>
    <w:qFormat/>
    <w:rsid w:val="009E3040"/>
    <w:rPr>
      <w:rFonts w:ascii="Arial" w:hAnsi="Arial" w:cs="Arial"/>
      <w:color w:val="BFBFBF"/>
    </w:rPr>
  </w:style>
  <w:style w:type="character" w:customStyle="1" w:styleId="sidehovedfodChar">
    <w:name w:val="side hoved + fod Char"/>
    <w:basedOn w:val="Standardskrifttypeiafsnit"/>
    <w:link w:val="sidehovedfod"/>
    <w:rsid w:val="009E3040"/>
    <w:rPr>
      <w:rFonts w:ascii="Arial" w:hAnsi="Arial" w:cs="Arial"/>
      <w:color w:val="BFBFBF"/>
      <w:lang w:val="en-GB" w:eastAsia="en-US"/>
    </w:rPr>
  </w:style>
  <w:style w:type="paragraph" w:customStyle="1" w:styleId="bulletproject">
    <w:name w:val="bullet project¨"/>
    <w:basedOn w:val="Normal"/>
    <w:link w:val="bulletprojectChar"/>
    <w:qFormat/>
    <w:rsid w:val="009E3040"/>
    <w:pPr>
      <w:numPr>
        <w:numId w:val="14"/>
      </w:numPr>
      <w:jc w:val="both"/>
    </w:pPr>
    <w:rPr>
      <w:rFonts w:ascii="Arial" w:hAnsi="Arial" w:cs="Arial"/>
    </w:rPr>
  </w:style>
  <w:style w:type="character" w:customStyle="1" w:styleId="bulletprojectChar">
    <w:name w:val="bullet project¨ Char"/>
    <w:basedOn w:val="Standardskrifttypeiafsnit"/>
    <w:link w:val="bulletproject"/>
    <w:rsid w:val="009E3040"/>
    <w:rPr>
      <w:rFonts w:ascii="Arial" w:hAnsi="Arial" w:cs="Arial"/>
      <w:lang w:val="en-GB" w:eastAsia="en-US"/>
    </w:rPr>
  </w:style>
  <w:style w:type="paragraph" w:customStyle="1" w:styleId="XXXoverskrift">
    <w:name w:val="X.X.X overskrift"/>
    <w:basedOn w:val="Overskrift3"/>
    <w:link w:val="XXXoverskriftChar"/>
    <w:qFormat/>
    <w:rsid w:val="00A57545"/>
    <w:pPr>
      <w:numPr>
        <w:ilvl w:val="0"/>
        <w:numId w:val="0"/>
      </w:numPr>
    </w:pPr>
  </w:style>
  <w:style w:type="character" w:customStyle="1" w:styleId="XXXoverskriftChar">
    <w:name w:val="X.X.X overskrift Char"/>
    <w:basedOn w:val="Overskrift3Tegn"/>
    <w:link w:val="XXXoverskrift"/>
    <w:rsid w:val="00A57545"/>
    <w:rPr>
      <w:rFonts w:ascii="Arial" w:hAnsi="Arial" w:cs="Arial"/>
      <w:b/>
      <w:bCs/>
      <w:lang w:val="en-GB" w:eastAsia="zh-TW"/>
    </w:rPr>
  </w:style>
  <w:style w:type="paragraph" w:customStyle="1" w:styleId="Headlines">
    <w:name w:val="Headlines"/>
    <w:basedOn w:val="Noparagraphstyle"/>
    <w:link w:val="HeadlinesChar"/>
    <w:qFormat/>
    <w:rsid w:val="00A674EE"/>
    <w:rPr>
      <w:rFonts w:ascii="Arial" w:hAnsi="Arial" w:cs="Arial"/>
      <w:b/>
      <w:color w:val="auto"/>
    </w:rPr>
  </w:style>
  <w:style w:type="character" w:customStyle="1" w:styleId="NoparagraphstyleChar">
    <w:name w:val="[No paragraph style] Char"/>
    <w:basedOn w:val="Standardskrifttypeiafsnit"/>
    <w:link w:val="Noparagraphstyle"/>
    <w:rsid w:val="00A674EE"/>
    <w:rPr>
      <w:color w:val="000000"/>
      <w:sz w:val="24"/>
      <w:szCs w:val="24"/>
      <w:lang w:val="en-GB" w:eastAsia="en-US"/>
    </w:rPr>
  </w:style>
  <w:style w:type="character" w:customStyle="1" w:styleId="HeadlinesChar">
    <w:name w:val="Headlines Char"/>
    <w:basedOn w:val="NoparagraphstyleChar"/>
    <w:link w:val="Headlines"/>
    <w:rsid w:val="00A674EE"/>
    <w:rPr>
      <w:color w:val="000000"/>
      <w:sz w:val="24"/>
      <w:szCs w:val="24"/>
      <w:lang w:val="en-GB" w:eastAsia="en-US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95C60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95C60"/>
    <w:rPr>
      <w:rFonts w:ascii="Tahoma" w:hAnsi="Tahoma" w:cs="Tahoma"/>
      <w:sz w:val="16"/>
      <w:szCs w:val="1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Marketing\A4%20Dokumenter\A4%20with%20top%20and%20bottom%20-%20with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CFBBE-A3D1-493C-A070-87CCD0D32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 with top and bottom - with letterhead</Template>
  <TotalTime>0</TotalTime>
  <Pages>1</Pages>
  <Words>144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MacArtney A/S</Company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Charlotte Wolderslund Schmiegelow</dc:creator>
  <cp:lastModifiedBy>Eva Storbank</cp:lastModifiedBy>
  <cp:revision>2</cp:revision>
  <cp:lastPrinted>2007-11-07T09:26:00Z</cp:lastPrinted>
  <dcterms:created xsi:type="dcterms:W3CDTF">2021-11-09T08:21:00Z</dcterms:created>
  <dcterms:modified xsi:type="dcterms:W3CDTF">2021-11-09T08:21:00Z</dcterms:modified>
</cp:coreProperties>
</file>